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C726B1" w14:textId="77777777" w:rsidR="006F353A" w:rsidRDefault="009B6B29" w:rsidP="006F353A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42439C1" w14:textId="77777777" w:rsidR="006F353A" w:rsidRDefault="006F353A" w:rsidP="006F353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05CED1BC" w14:textId="77777777" w:rsidTr="006F353A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CC878B5" w14:textId="77777777" w:rsidR="006F353A" w:rsidRPr="00CE7DC6" w:rsidRDefault="009B6B29" w:rsidP="006F353A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B7831" w14:textId="313F5A09" w:rsidR="006F353A" w:rsidRPr="00D635C4" w:rsidRDefault="00E957EB" w:rsidP="006F353A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משרד הבריאות</w:t>
            </w:r>
          </w:p>
        </w:tc>
      </w:tr>
      <w:tr w:rsidR="007548B0" w14:paraId="471D21B4" w14:textId="77777777" w:rsidTr="006F353A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A50DC48" w14:textId="77777777" w:rsidR="006F353A" w:rsidRPr="00CE7DC6" w:rsidRDefault="009B6B29" w:rsidP="006F353A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F9ED5" w14:textId="62589955" w:rsidR="006F353A" w:rsidRPr="00D635C4" w:rsidRDefault="00E957EB" w:rsidP="006F353A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טגנולוגיות דיגיטליות ודאטה</w:t>
            </w:r>
          </w:p>
        </w:tc>
      </w:tr>
      <w:tr w:rsidR="007548B0" w14:paraId="1FCF09F2" w14:textId="77777777" w:rsidTr="006F353A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3A2C571" w14:textId="77777777" w:rsidR="006F353A" w:rsidRPr="00CE7DC6" w:rsidRDefault="009B6B29" w:rsidP="006F353A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D4BBA" w14:textId="48ECC415" w:rsidR="006F353A" w:rsidRDefault="00E957EB" w:rsidP="00E957EB">
            <w:pPr>
              <w:jc w:val="right"/>
            </w:pPr>
            <w:r>
              <w:rPr>
                <w:rFonts w:hint="cs"/>
                <w:rtl/>
              </w:rPr>
              <w:t>30.10.22</w:t>
            </w:r>
          </w:p>
        </w:tc>
      </w:tr>
    </w:tbl>
    <w:p w14:paraId="64BD478D" w14:textId="77777777" w:rsidR="006F353A" w:rsidRDefault="006F353A" w:rsidP="006F353A">
      <w:pPr>
        <w:rPr>
          <w:rtl/>
        </w:rPr>
      </w:pPr>
    </w:p>
    <w:p w14:paraId="4C6EE6BB" w14:textId="77777777" w:rsidR="006F353A" w:rsidRDefault="006F353A" w:rsidP="006F353A">
      <w:pPr>
        <w:rPr>
          <w:rtl/>
        </w:rPr>
      </w:pPr>
    </w:p>
    <w:p w14:paraId="55966D19" w14:textId="77777777" w:rsidR="006F353A" w:rsidRDefault="006F353A" w:rsidP="006F353A">
      <w:pPr>
        <w:rPr>
          <w:rtl/>
        </w:rPr>
      </w:pPr>
    </w:p>
    <w:p w14:paraId="06E437C5" w14:textId="77777777" w:rsidR="006F353A" w:rsidRDefault="006F353A" w:rsidP="006F353A">
      <w:pPr>
        <w:rPr>
          <w:rtl/>
        </w:rPr>
      </w:pPr>
    </w:p>
    <w:p w14:paraId="7C3C3251" w14:textId="77777777" w:rsidR="006F353A" w:rsidRDefault="006F353A" w:rsidP="006F353A">
      <w:pPr>
        <w:rPr>
          <w:rtl/>
        </w:rPr>
      </w:pPr>
    </w:p>
    <w:p w14:paraId="2C633EA5" w14:textId="77777777" w:rsidR="006F353A" w:rsidRDefault="006F353A" w:rsidP="006F353A">
      <w:pPr>
        <w:rPr>
          <w:rtl/>
        </w:rPr>
      </w:pPr>
    </w:p>
    <w:p w14:paraId="76670519" w14:textId="77777777" w:rsidR="006F353A" w:rsidRDefault="009B6B29" w:rsidP="006F353A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693B8305" w14:textId="77777777" w:rsidR="006F353A" w:rsidRDefault="006F353A" w:rsidP="006F353A">
      <w:pPr>
        <w:jc w:val="both"/>
        <w:rPr>
          <w:rFonts w:ascii="Arial" w:hAnsi="Arial"/>
          <w:b/>
          <w:sz w:val="22"/>
          <w:szCs w:val="22"/>
          <w:rtl/>
        </w:rPr>
      </w:pPr>
    </w:p>
    <w:p w14:paraId="2B1E493C" w14:textId="77777777" w:rsidR="006F353A" w:rsidRPr="00AF57E9" w:rsidRDefault="009B6B29" w:rsidP="006F353A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43EC4449" w14:textId="77777777" w:rsidR="006F353A" w:rsidRPr="00AF57E9" w:rsidRDefault="006F353A" w:rsidP="006F353A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78063163" w14:textId="77777777" w:rsidTr="0058761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A0474EB" w14:textId="77777777" w:rsidR="006F353A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714019EC" w14:textId="77777777" w:rsidTr="00587614">
        <w:trPr>
          <w:trHeight w:val="736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190E3" w14:textId="63A18443" w:rsidR="006F353A" w:rsidRPr="00E957EB" w:rsidRDefault="00C17DB4" w:rsidP="00C17DB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הפעילות הנדרשת : </w:t>
            </w:r>
            <w:r w:rsidR="00587614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התקנת  והפעלת ממשק נתונים ממערכת לניהול מעבדות </w:t>
            </w:r>
            <w:r w:rsidR="00587614" w:rsidRPr="00E957EB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ELAB</w:t>
            </w:r>
            <w:r w:rsidR="00587614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 לאיתן ב2 ארגו</w:t>
            </w:r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</w:t>
            </w:r>
            <w:r w:rsidR="00587614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ים בהם המערכת נמצאת בשימוש.</w:t>
            </w:r>
          </w:p>
        </w:tc>
      </w:tr>
      <w:tr w:rsidR="007548B0" w14:paraId="0AC9FC02" w14:textId="77777777" w:rsidTr="0058761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F5B2F" w14:textId="41516E7A" w:rsidR="006F353A" w:rsidRPr="00E957EB" w:rsidRDefault="00587614" w:rsidP="00E957EB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חברת אילאקס מפתחת ומתחזקת את מערכת מעבדות </w:t>
            </w:r>
            <w:r w:rsidRPr="00E957EB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ELAB</w:t>
            </w:r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החברה פיתחה ממשק להעברת נתונים מהמערכת הנל למערכת שיתוף מידע "איתן" </w:t>
            </w:r>
            <w:r w:rsidR="00C17DB4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הממשק הותקן בבית חולים אחד . נדרשת פריסה בעוד ארגונים. שמשתמשים במערכת אילאב. </w:t>
            </w:r>
            <w:r w:rsidR="00616477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ב2023 </w:t>
            </w:r>
            <w:r w:rsidR="00E957EB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מתוכננת</w:t>
            </w:r>
            <w:r w:rsidR="00616477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פריסה ב2 ארגונים.</w:t>
            </w:r>
          </w:p>
        </w:tc>
      </w:tr>
      <w:tr w:rsidR="00587614" w14:paraId="7AC37DCA" w14:textId="77777777" w:rsidTr="0058761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59BB7" w14:textId="5AB36BA4" w:rsidR="00587614" w:rsidRPr="00AF57E9" w:rsidRDefault="00587614" w:rsidP="0058761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587614" w14:paraId="5E7289AA" w14:textId="77777777" w:rsidTr="0058761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DA513" w14:textId="77777777" w:rsidR="00587614" w:rsidRPr="00AF57E9" w:rsidRDefault="00587614" w:rsidP="0058761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587614" w14:paraId="19C4711B" w14:textId="77777777" w:rsidTr="0058761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82EB3" w14:textId="77777777" w:rsidR="00587614" w:rsidRPr="00AF57E9" w:rsidRDefault="00587614" w:rsidP="0058761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2033D7D3" w14:textId="77777777" w:rsidR="006F353A" w:rsidRPr="00AF57E9" w:rsidRDefault="006F353A" w:rsidP="006F353A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7FEB8A46" w14:textId="61E1767D" w:rsidR="006F353A" w:rsidRPr="00AF57E9" w:rsidRDefault="009B6B29" w:rsidP="00E957E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E957EB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0A248A5B" w14:textId="77777777" w:rsidR="006F353A" w:rsidRPr="00AF57E9" w:rsidRDefault="006F353A" w:rsidP="006F353A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6DC8054" w14:textId="77777777" w:rsidR="006F353A" w:rsidRPr="00AF57E9" w:rsidRDefault="009B6B29" w:rsidP="006F353A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4433E3FE" w14:textId="77777777" w:rsidR="006F353A" w:rsidRPr="00AF57E9" w:rsidRDefault="006F353A" w:rsidP="006F353A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74E52DD6" w14:textId="77777777" w:rsidTr="006F353A">
        <w:tc>
          <w:tcPr>
            <w:tcW w:w="3085" w:type="dxa"/>
            <w:hideMark/>
          </w:tcPr>
          <w:p w14:paraId="15BE5A12" w14:textId="77777777" w:rsidR="006F353A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4292335D" w14:textId="77777777" w:rsidR="006F353A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DC953EB" w14:textId="0C4D3CFD" w:rsidR="006F353A" w:rsidRPr="00AF57E9" w:rsidRDefault="00752CF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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2FA5561C" w14:textId="77777777" w:rsidR="006F353A" w:rsidRPr="00AF57E9" w:rsidRDefault="006F353A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71C5764" w14:textId="77777777" w:rsidR="006F353A" w:rsidRPr="00AF57E9" w:rsidRDefault="006F353A" w:rsidP="006F353A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14:paraId="7A7D712F" w14:textId="77777777" w:rsidTr="006F353A">
        <w:tc>
          <w:tcPr>
            <w:tcW w:w="2698" w:type="dxa"/>
            <w:shd w:val="clear" w:color="auto" w:fill="E6E6E6"/>
            <w:hideMark/>
          </w:tcPr>
          <w:p w14:paraId="3551597E" w14:textId="77777777" w:rsidR="006F353A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0CE2F92A" w14:textId="71510F3A" w:rsidR="006F353A" w:rsidRPr="00E957EB" w:rsidRDefault="00752CFF" w:rsidP="00752CF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אילקס מדיקל בע"מ</w:t>
            </w:r>
          </w:p>
        </w:tc>
      </w:tr>
      <w:tr w:rsidR="007548B0" w14:paraId="2E73D4A4" w14:textId="77777777" w:rsidTr="006F353A">
        <w:tc>
          <w:tcPr>
            <w:tcW w:w="2698" w:type="dxa"/>
            <w:shd w:val="clear" w:color="auto" w:fill="E6E6E6"/>
            <w:hideMark/>
          </w:tcPr>
          <w:p w14:paraId="396C095E" w14:textId="77777777" w:rsidR="006F353A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00B02734" w14:textId="77777777" w:rsidR="006F353A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00DCB762" w14:textId="10A89B14" w:rsidR="006F353A" w:rsidRPr="00E957EB" w:rsidRDefault="00752CF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520042219</w:t>
            </w:r>
          </w:p>
        </w:tc>
      </w:tr>
      <w:tr w:rsidR="007548B0" w14:paraId="106DC33A" w14:textId="77777777" w:rsidTr="006F353A">
        <w:tc>
          <w:tcPr>
            <w:tcW w:w="2698" w:type="dxa"/>
            <w:shd w:val="clear" w:color="auto" w:fill="E6E6E6"/>
            <w:hideMark/>
          </w:tcPr>
          <w:p w14:paraId="2CB152BC" w14:textId="77777777" w:rsidR="006F353A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29BFB580" w14:textId="02604C3E" w:rsidR="006F353A" w:rsidRPr="00E957EB" w:rsidRDefault="00752CFF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957EB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E957E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3AA2BE5D" w14:textId="77777777" w:rsidR="006F353A" w:rsidRPr="00E957EB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957EB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E957E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7A6E3B38" w14:textId="77777777" w:rsidTr="006F353A">
        <w:tc>
          <w:tcPr>
            <w:tcW w:w="2698" w:type="dxa"/>
            <w:shd w:val="clear" w:color="auto" w:fill="E6E6E6"/>
            <w:hideMark/>
          </w:tcPr>
          <w:p w14:paraId="5DE74429" w14:textId="77777777" w:rsidR="006F353A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0C2ECCAA" w14:textId="32460C0A" w:rsidR="006F353A" w:rsidRPr="00E957EB" w:rsidRDefault="00E957EB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70,000</w:t>
            </w:r>
            <w:r w:rsidR="00616477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שח </w:t>
            </w:r>
            <w:r w:rsidR="00616477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מעמ</w:t>
            </w:r>
          </w:p>
        </w:tc>
      </w:tr>
      <w:tr w:rsidR="007548B0" w14:paraId="2743D3CD" w14:textId="77777777" w:rsidTr="006F353A">
        <w:tc>
          <w:tcPr>
            <w:tcW w:w="2698" w:type="dxa"/>
            <w:shd w:val="clear" w:color="auto" w:fill="E6E6E6"/>
            <w:hideMark/>
          </w:tcPr>
          <w:p w14:paraId="71E2CCA6" w14:textId="77777777" w:rsidR="006F353A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24D1FF82" w14:textId="7EEFE26F" w:rsidR="006F353A" w:rsidRPr="00E957EB" w:rsidRDefault="0061647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2023-2024</w:t>
            </w:r>
          </w:p>
        </w:tc>
      </w:tr>
    </w:tbl>
    <w:p w14:paraId="70213470" w14:textId="77777777" w:rsidR="006F353A" w:rsidRPr="00AF57E9" w:rsidRDefault="006F353A" w:rsidP="006F353A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44E5AC24" w14:textId="77777777" w:rsidR="006F353A" w:rsidRPr="00AF57E9" w:rsidRDefault="009B6B29" w:rsidP="006F353A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3A09B9DE" w14:textId="77777777" w:rsidR="006F353A" w:rsidRPr="00AF57E9" w:rsidRDefault="009B6B29" w:rsidP="006F353A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222C5CDB" w14:textId="77777777" w:rsidR="006F353A" w:rsidRPr="00AF57E9" w:rsidRDefault="006F353A" w:rsidP="006F353A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1AF303EB" w14:textId="77777777" w:rsidR="006F353A" w:rsidRPr="00AF57E9" w:rsidRDefault="009B6B29" w:rsidP="006F353A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77EA1759" w14:textId="77777777" w:rsidR="006F353A" w:rsidRPr="00AF57E9" w:rsidRDefault="009B6B29" w:rsidP="006F353A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A8EAE63" w14:textId="77777777" w:rsidR="006F353A" w:rsidRPr="00AF57E9" w:rsidRDefault="009B6B29" w:rsidP="006F353A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7EC4EBF2" w14:textId="77777777" w:rsidR="006F353A" w:rsidRPr="00AF57E9" w:rsidRDefault="009B6B29" w:rsidP="006F353A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639C96E7" w14:textId="77777777" w:rsidR="006F353A" w:rsidRPr="00AF57E9" w:rsidRDefault="006F353A" w:rsidP="006F353A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42CA5940" w14:textId="77777777" w:rsidTr="00262ACC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5FCA7" w14:textId="7A61638D" w:rsidR="006F353A" w:rsidRPr="00AF57E9" w:rsidRDefault="00092EC5" w:rsidP="00092EC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מאחר וחברת אילאקס היא הבעלים של מערכת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ELAB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והיא זו שפיתחה את ממשק הנתונים 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היא החברה היחידה שיכולה לתת את השירות של פריסת הממשק בארגונים. </w:t>
            </w:r>
          </w:p>
        </w:tc>
      </w:tr>
      <w:tr w:rsidR="007548B0" w14:paraId="032D6B0C" w14:textId="77777777" w:rsidTr="00262ACC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ECA22" w14:textId="77777777" w:rsidR="006F353A" w:rsidRPr="00AF57E9" w:rsidRDefault="006F353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7306FD00" w14:textId="77777777" w:rsidTr="00262ACC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06608" w14:textId="77777777" w:rsidR="006F353A" w:rsidRPr="00AF57E9" w:rsidRDefault="006F353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4E89826" w14:textId="77777777" w:rsidTr="00262ACC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4CD65" w14:textId="77777777" w:rsidR="006F353A" w:rsidRPr="00AF57E9" w:rsidRDefault="006F353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AAC3603" w14:textId="77777777" w:rsidTr="00262ACC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1B868" w14:textId="77777777" w:rsidR="006F353A" w:rsidRPr="00AF57E9" w:rsidRDefault="006F353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7F6F768" w14:textId="77777777" w:rsidTr="00262ACC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0EED2" w14:textId="77777777" w:rsidR="006F353A" w:rsidRPr="00AF57E9" w:rsidRDefault="006F353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D8BCC88" w14:textId="77777777" w:rsidTr="00262ACC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E3A36" w14:textId="77777777" w:rsidR="006F353A" w:rsidRPr="00AF57E9" w:rsidRDefault="006F353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4FE72F4" w14:textId="77777777" w:rsidTr="00262ACC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26FF9" w14:textId="77777777" w:rsidR="006F353A" w:rsidRPr="00AF57E9" w:rsidRDefault="006F353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08CF021" w14:textId="77777777" w:rsidR="006F353A" w:rsidRPr="00AF57E9" w:rsidRDefault="006F353A" w:rsidP="006F353A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79E4F4A2" w14:textId="77777777" w:rsidR="006F353A" w:rsidRPr="00AF57E9" w:rsidRDefault="009B6B29" w:rsidP="006F353A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5F89D21A" w14:textId="77777777" w:rsidR="006F353A" w:rsidRPr="00AF57E9" w:rsidRDefault="006F353A" w:rsidP="006F353A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54E14F9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5F877304" w14:textId="77777777" w:rsidR="006F353A" w:rsidRPr="00AF57E9" w:rsidRDefault="009B6B29" w:rsidP="006F353A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E957EB" w14:paraId="4C5AEEFE" w14:textId="77777777" w:rsidTr="006F353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44322" w14:textId="355F125F" w:rsidR="006F353A" w:rsidRPr="00AF57E9" w:rsidRDefault="00E957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רחל ברגמן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051A8" w14:textId="5D9633ED" w:rsidR="006F353A" w:rsidRPr="00AF57E9" w:rsidRDefault="00E957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פלטפורמת איתן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97FDC" w14:textId="610650AD" w:rsidR="006F353A" w:rsidRPr="00AF57E9" w:rsidRDefault="00E957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4A51D543" wp14:editId="48080605">
                  <wp:extent cx="1142365" cy="539750"/>
                  <wp:effectExtent l="0" t="0" r="63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4349" cy="5548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957EB" w14:paraId="528FCF7C" w14:textId="77777777" w:rsidTr="006F353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78F5878" w14:textId="77777777" w:rsidR="006F353A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141D766" w14:textId="77777777" w:rsidR="006F353A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5F13BCC" w14:textId="77777777" w:rsidR="006F353A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7217A1BC" w14:textId="77777777" w:rsidR="006F353A" w:rsidRDefault="006F353A" w:rsidP="006F353A">
      <w:pPr>
        <w:rPr>
          <w:rtl/>
        </w:rPr>
      </w:pPr>
    </w:p>
    <w:p w14:paraId="0FA49366" w14:textId="77777777" w:rsidR="00262ACC" w:rsidRDefault="00262ACC" w:rsidP="00262ACC">
      <w:pPr>
        <w:rPr>
          <w:rFonts w:ascii="Arial" w:hAnsi="Arial"/>
          <w:b/>
          <w:sz w:val="21"/>
          <w:szCs w:val="21"/>
          <w:rtl/>
        </w:rPr>
      </w:pPr>
    </w:p>
    <w:p w14:paraId="37B76B53" w14:textId="77777777" w:rsidR="00262ACC" w:rsidRPr="00E30F33" w:rsidRDefault="00262ACC" w:rsidP="00262ACC">
      <w:pPr>
        <w:rPr>
          <w:rFonts w:ascii="Arial" w:hAnsi="Arial"/>
          <w:b/>
          <w:sz w:val="21"/>
          <w:szCs w:val="21"/>
          <w:rtl/>
        </w:rPr>
      </w:pPr>
      <w:r w:rsidRPr="00E30F33">
        <w:rPr>
          <w:rFonts w:ascii="Arial" w:hAnsi="Arial" w:hint="cs"/>
          <w:b/>
          <w:sz w:val="21"/>
          <w:szCs w:val="21"/>
          <w:rtl/>
        </w:rPr>
        <w:t xml:space="preserve">בהתאם לסעיף </w:t>
      </w:r>
      <w:r w:rsidRPr="00E30F33">
        <w:rPr>
          <w:rFonts w:ascii="Arial" w:hAnsi="Arial"/>
          <w:b/>
          <w:sz w:val="21"/>
          <w:szCs w:val="21"/>
          <w:rtl/>
        </w:rPr>
        <w:t>2.7.4.3.</w:t>
      </w:r>
      <w:r w:rsidRPr="00E30F33">
        <w:rPr>
          <w:rFonts w:ascii="Arial" w:hAnsi="Arial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הסמכות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המקצועית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במשרד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אינו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עובד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מדינה, הנני מאשר בחתימתי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האמור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בחוות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הדעת, לאחר שוידאתי כי כותב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חוות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הדעת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חתום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על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תצהיר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בדבר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העדר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ניגוד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עניינים</w:t>
      </w:r>
      <w:r w:rsidRPr="00E30F33">
        <w:rPr>
          <w:rFonts w:ascii="Arial" w:hAnsi="Arial"/>
          <w:b/>
          <w:sz w:val="21"/>
          <w:szCs w:val="21"/>
          <w:rtl/>
        </w:rPr>
        <w:t>.</w:t>
      </w:r>
    </w:p>
    <w:p w14:paraId="129D1CA2" w14:textId="77777777" w:rsidR="00262ACC" w:rsidRDefault="00262ACC" w:rsidP="00262ACC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262ACC" w:rsidRPr="00AF57E9" w14:paraId="37362842" w14:textId="77777777" w:rsidTr="006F353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01F49" w14:textId="06AFCCF4" w:rsidR="00262ACC" w:rsidRPr="0053500C" w:rsidRDefault="002B037A" w:rsidP="006F353A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D0257" w14:textId="77777777" w:rsidR="00262ACC" w:rsidRPr="0053500C" w:rsidRDefault="00262ACC" w:rsidP="006F353A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FC71C" w14:textId="79639135" w:rsidR="00262ACC" w:rsidRPr="00E30F33" w:rsidRDefault="002B037A" w:rsidP="006F353A">
            <w:p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bookmarkStart w:id="0" w:name="_GoBack"/>
            <w:r>
              <w:rPr>
                <w:rFonts w:ascii="Arial" w:hAnsi="Arial"/>
                <w:b/>
                <w:noProof/>
                <w:sz w:val="21"/>
                <w:szCs w:val="21"/>
              </w:rPr>
              <w:drawing>
                <wp:inline distT="0" distB="0" distL="0" distR="0" wp14:anchorId="7BC6A2E0" wp14:editId="4D768F88">
                  <wp:extent cx="1943099" cy="638175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7816" cy="6397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  <w:tr w:rsidR="00262ACC" w:rsidRPr="00AF57E9" w14:paraId="128696E6" w14:textId="77777777" w:rsidTr="006F353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3B33076" w14:textId="77777777" w:rsidR="00262ACC" w:rsidRPr="00E30F33" w:rsidRDefault="00262ACC" w:rsidP="006F353A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E30F33">
              <w:rPr>
                <w:rFonts w:ascii="Arial" w:hAnsi="Arial"/>
                <w:bCs/>
                <w:sz w:val="21"/>
                <w:szCs w:val="21"/>
                <w:rtl/>
              </w:rPr>
              <w:t xml:space="preserve">שם </w:t>
            </w:r>
            <w:r w:rsidRPr="00E30F33">
              <w:rPr>
                <w:rFonts w:ascii="Arial" w:hAnsi="Arial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C56F974" w14:textId="77777777" w:rsidR="00262ACC" w:rsidRPr="00E30F33" w:rsidRDefault="00262ACC" w:rsidP="006F353A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E30F33">
              <w:rPr>
                <w:rFonts w:ascii="Arial" w:hAnsi="Arial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FACC822" w14:textId="77777777" w:rsidR="00262ACC" w:rsidRPr="00E30F33" w:rsidRDefault="00262ACC" w:rsidP="006F353A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262ACC">
              <w:rPr>
                <w:rFonts w:ascii="Arial" w:hAnsi="Arial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5057A12A" w14:textId="77777777" w:rsidR="00262ACC" w:rsidRDefault="00262ACC" w:rsidP="00262ACC">
      <w:pPr>
        <w:rPr>
          <w:rFonts w:ascii="Arial" w:hAnsi="Arial"/>
          <w:b/>
          <w:sz w:val="22"/>
          <w:szCs w:val="22"/>
          <w:rtl/>
        </w:rPr>
      </w:pPr>
    </w:p>
    <w:p w14:paraId="4CCE9728" w14:textId="77777777" w:rsidR="00262ACC" w:rsidRPr="00817FBA" w:rsidRDefault="00262ACC" w:rsidP="006F353A"/>
    <w:sectPr w:rsidR="00262ACC" w:rsidRPr="00817FBA" w:rsidSect="006F353A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EC6269" w14:textId="77777777" w:rsidR="00EB56F4" w:rsidRDefault="00EB56F4">
      <w:r>
        <w:separator/>
      </w:r>
    </w:p>
  </w:endnote>
  <w:endnote w:type="continuationSeparator" w:id="0">
    <w:p w14:paraId="03A5D3BC" w14:textId="77777777" w:rsidR="00EB56F4" w:rsidRDefault="00EB56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767BBC22" w14:textId="77777777" w:rsidTr="006F353A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40A8D0C6" w14:textId="77777777" w:rsidR="006F353A" w:rsidRPr="0098529F" w:rsidRDefault="009B6B29" w:rsidP="006F353A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75E0270" w14:textId="77777777" w:rsidR="006F353A" w:rsidRPr="0098529F" w:rsidRDefault="009B6B29" w:rsidP="006F353A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C90599A" w14:textId="4028B450" w:rsidR="006F353A" w:rsidRPr="0098529F" w:rsidRDefault="009B6B29" w:rsidP="006F353A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2B037A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2B037A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28CA5DC3" w14:textId="77777777" w:rsidR="006F353A" w:rsidRPr="0098529F" w:rsidRDefault="006F353A" w:rsidP="006F353A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74BE65AE" w14:textId="77777777" w:rsidTr="006F353A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3ED4A55" w14:textId="77777777" w:rsidR="006F353A" w:rsidRPr="0098529F" w:rsidRDefault="009B6B29" w:rsidP="006F353A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1495A99" w14:textId="77777777" w:rsidR="006F353A" w:rsidRPr="0098529F" w:rsidRDefault="009B6B29" w:rsidP="006F353A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6257081" w14:textId="77777777" w:rsidR="006F353A" w:rsidRPr="0098529F" w:rsidRDefault="009B6B29" w:rsidP="006F353A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559E54C" w14:textId="77777777" w:rsidR="006F353A" w:rsidRPr="0098529F" w:rsidRDefault="009B6B29" w:rsidP="006F353A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4F1A73FE" w14:textId="77777777" w:rsidTr="006F353A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474FB295" w14:textId="77777777" w:rsidR="006F353A" w:rsidRPr="001275E5" w:rsidRDefault="009B6B29" w:rsidP="006F353A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5782C708" w14:textId="77777777" w:rsidR="006F353A" w:rsidRPr="00843B72" w:rsidRDefault="009B6B29" w:rsidP="006F353A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44E0BB4D" w14:textId="77777777" w:rsidR="006F353A" w:rsidRPr="00354861" w:rsidRDefault="006F353A" w:rsidP="006F353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AAFB10" w14:textId="77777777" w:rsidR="00EB56F4" w:rsidRDefault="00EB56F4">
      <w:r>
        <w:separator/>
      </w:r>
    </w:p>
  </w:footnote>
  <w:footnote w:type="continuationSeparator" w:id="0">
    <w:p w14:paraId="65B2B23C" w14:textId="77777777" w:rsidR="00EB56F4" w:rsidRDefault="00EB56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63566437" w14:textId="77777777" w:rsidTr="006F353A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3C66B83" w14:textId="77777777" w:rsidR="006F353A" w:rsidRPr="005D6483" w:rsidRDefault="009B6B29" w:rsidP="006F353A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7E176A4F" w14:textId="77777777" w:rsidR="006F353A" w:rsidRPr="005D6483" w:rsidRDefault="009B6B29" w:rsidP="006F353A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57A99141" w14:textId="77777777" w:rsidTr="006F353A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044F7437" w14:textId="77777777" w:rsidR="006F353A" w:rsidRPr="00D84715" w:rsidRDefault="009B6B29" w:rsidP="006F353A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060F4D1" wp14:editId="329CDC6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772A1A79" w14:textId="77777777" w:rsidR="006F353A" w:rsidRPr="00CE601A" w:rsidRDefault="009B6B29" w:rsidP="006F353A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25469283" w14:textId="77777777" w:rsidR="006F353A" w:rsidRPr="00F54EBF" w:rsidRDefault="009B6B29" w:rsidP="006F353A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F6F7D7D" w14:textId="77777777" w:rsidR="006F353A" w:rsidRDefault="009B6B29" w:rsidP="006F353A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32DEC58" w14:textId="77777777" w:rsidR="006F353A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3D0ADD4" w14:textId="77777777" w:rsidR="006F353A" w:rsidRPr="00F8548C" w:rsidRDefault="009B6B29" w:rsidP="006F353A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6A896F09" w14:textId="77777777" w:rsidTr="006F353A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F365264" w14:textId="77777777" w:rsidR="006F353A" w:rsidRPr="00D84715" w:rsidRDefault="006F353A" w:rsidP="006F353A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2038FC3" w14:textId="77777777" w:rsidR="006F353A" w:rsidRDefault="006F353A" w:rsidP="006F353A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DAEDF9D" w14:textId="77777777" w:rsidR="006F353A" w:rsidRPr="00D84715" w:rsidRDefault="00001D45" w:rsidP="006F353A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8C57796" w14:textId="77777777" w:rsidR="006F353A" w:rsidRPr="00F8548C" w:rsidRDefault="009B6B29" w:rsidP="006F353A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20964DF8" w14:textId="77777777" w:rsidTr="006F353A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575994B" w14:textId="77777777" w:rsidR="006F353A" w:rsidRPr="00D84715" w:rsidRDefault="006F353A" w:rsidP="006F353A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B8690BC" w14:textId="77777777" w:rsidR="006F353A" w:rsidRPr="00D84715" w:rsidRDefault="006F353A" w:rsidP="006F353A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46B68DD" w14:textId="77777777" w:rsidR="006F353A" w:rsidRPr="00106EF7" w:rsidRDefault="009B6B29" w:rsidP="006F353A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7A2EE21" w14:textId="77777777" w:rsidR="006F353A" w:rsidRPr="00671AFA" w:rsidRDefault="009B6B29" w:rsidP="006F353A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439CED1D" w14:textId="77777777" w:rsidTr="006F353A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139DEBD" w14:textId="77777777" w:rsidR="006F353A" w:rsidRPr="00D84715" w:rsidRDefault="006F353A" w:rsidP="006F353A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422C29D" w14:textId="77777777" w:rsidR="006F353A" w:rsidRPr="00D84715" w:rsidRDefault="006F353A" w:rsidP="006F353A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490E597" w14:textId="77777777" w:rsidR="006F353A" w:rsidRPr="00D84715" w:rsidRDefault="009B6B29" w:rsidP="006F353A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C4A28D" w14:textId="77777777" w:rsidR="006F353A" w:rsidRPr="00F8548C" w:rsidRDefault="009B6B29" w:rsidP="006F353A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002E68CC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6414EF8" w14:textId="77777777" w:rsidR="009B6B29" w:rsidRPr="00D84715" w:rsidRDefault="009B6B29" w:rsidP="006F353A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427F6D57" w14:textId="77777777" w:rsidR="009B6B29" w:rsidRPr="00D84715" w:rsidRDefault="009B6B29" w:rsidP="006F353A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D927627" w14:textId="77777777" w:rsidR="009B6B29" w:rsidRPr="00D84715" w:rsidRDefault="009B6B29" w:rsidP="006F353A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6CB7DF2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7ABAD91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0F771AC7" w14:textId="77777777" w:rsidR="006F353A" w:rsidRPr="00D84715" w:rsidRDefault="006F353A" w:rsidP="006F353A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92EC5"/>
    <w:rsid w:val="00262ACC"/>
    <w:rsid w:val="002B037A"/>
    <w:rsid w:val="002C006A"/>
    <w:rsid w:val="00336CDD"/>
    <w:rsid w:val="00587614"/>
    <w:rsid w:val="0061427A"/>
    <w:rsid w:val="00616477"/>
    <w:rsid w:val="0067558C"/>
    <w:rsid w:val="006F353A"/>
    <w:rsid w:val="00752CFF"/>
    <w:rsid w:val="007548B0"/>
    <w:rsid w:val="00925138"/>
    <w:rsid w:val="009B6B29"/>
    <w:rsid w:val="009F7FB7"/>
    <w:rsid w:val="00C17DB4"/>
    <w:rsid w:val="00D74E3E"/>
    <w:rsid w:val="00E957EB"/>
    <w:rsid w:val="00EB5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0F4948"/>
  <w15:docId w15:val="{B6174967-C308-4049-89BA-74C4909A1F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9F50E61-7D4B-4538-8300-791305BFC5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379</Words>
  <Characters>1896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 Paz</dc:creator>
  <cp:keywords/>
  <dc:description/>
  <cp:lastModifiedBy>אתי מלאייב</cp:lastModifiedBy>
  <cp:revision>2</cp:revision>
  <dcterms:created xsi:type="dcterms:W3CDTF">2022-12-04T16:01:00Z</dcterms:created>
  <dcterms:modified xsi:type="dcterms:W3CDTF">2022-12-04T16:01:00Z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